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05FF0" w:rsidRDefault="00D67FB9">
      <w:r>
        <w:rPr>
          <w:noProof/>
          <w:lang w:eastAsia="en-AU"/>
        </w:rPr>
        <mc:AlternateContent>
          <mc:Choice Requires="wpg">
            <w:drawing>
              <wp:anchor distT="0" distB="0" distL="114300" distR="114300" simplePos="0" relativeHeight="251659264" behindDoc="0" locked="0" layoutInCell="1" allowOverlap="1">
                <wp:simplePos x="0" y="0"/>
                <wp:positionH relativeFrom="column">
                  <wp:posOffset>-914400</wp:posOffset>
                </wp:positionH>
                <wp:positionV relativeFrom="paragraph">
                  <wp:posOffset>-1212351</wp:posOffset>
                </wp:positionV>
                <wp:extent cx="7623175" cy="2922575"/>
                <wp:effectExtent l="0" t="0" r="0" b="0"/>
                <wp:wrapNone/>
                <wp:docPr id="2" name="Group 2"/>
                <wp:cNvGraphicFramePr/>
                <a:graphic xmlns:a="http://schemas.openxmlformats.org/drawingml/2006/main">
                  <a:graphicData uri="http://schemas.microsoft.com/office/word/2010/wordprocessingGroup">
                    <wpg:wgp>
                      <wpg:cNvGrpSpPr/>
                      <wpg:grpSpPr>
                        <a:xfrm>
                          <a:off x="0" y="0"/>
                          <a:ext cx="7623175" cy="2922575"/>
                          <a:chOff x="0" y="0"/>
                          <a:chExt cx="7623175" cy="2922575"/>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t="30769" b="45553"/>
                          <a:stretch/>
                        </pic:blipFill>
                        <pic:spPr bwMode="auto">
                          <a:xfrm rot="10800000" flipH="1">
                            <a:off x="0" y="0"/>
                            <a:ext cx="7623175" cy="255206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26" name="Group 26"/>
                        <wpg:cNvGrpSpPr/>
                        <wpg:grpSpPr>
                          <a:xfrm>
                            <a:off x="365760" y="614477"/>
                            <a:ext cx="1213200" cy="1213200"/>
                            <a:chOff x="0" y="0"/>
                            <a:chExt cx="1213200" cy="1213200"/>
                          </a:xfrm>
                        </wpg:grpSpPr>
                        <wps:wsp>
                          <wps:cNvPr id="10" name="Rectangle 10"/>
                          <wps:cNvSpPr>
                            <a:spLocks/>
                          </wps:cNvSpPr>
                          <wps:spPr>
                            <a:xfrm>
                              <a:off x="0" y="0"/>
                              <a:ext cx="1213200" cy="1213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5391" y="81481"/>
                              <a:ext cx="784225" cy="1042670"/>
                            </a:xfrm>
                            <a:prstGeom prst="rect">
                              <a:avLst/>
                            </a:prstGeom>
                          </pic:spPr>
                        </pic:pic>
                      </wpg:grpSp>
                      <wps:wsp>
                        <wps:cNvPr id="3" name="Text Box 2"/>
                        <wps:cNvSpPr txBox="1">
                          <a:spLocks noChangeArrowheads="1"/>
                        </wps:cNvSpPr>
                        <wps:spPr bwMode="auto">
                          <a:xfrm>
                            <a:off x="1762963" y="687557"/>
                            <a:ext cx="5364178" cy="1295356"/>
                          </a:xfrm>
                          <a:prstGeom prst="rect">
                            <a:avLst/>
                          </a:prstGeom>
                          <a:noFill/>
                          <a:ln w="9525">
                            <a:noFill/>
                            <a:miter lim="800000"/>
                            <a:headEnd/>
                            <a:tailEnd/>
                          </a:ln>
                        </wps:spPr>
                        <wps:txbx>
                          <w:txbxContent>
                            <w:p w:rsidR="000B7B4A" w:rsidRPr="000B7B4A" w:rsidRDefault="000B7B4A" w:rsidP="000B7B4A">
                              <w:pPr>
                                <w:jc w:val="center"/>
                                <w:rPr>
                                  <w:b/>
                                  <w:color w:val="FFFFFF" w:themeColor="background1"/>
                                  <w:sz w:val="50"/>
                                  <w:szCs w:val="50"/>
                                </w:rPr>
                              </w:pPr>
                              <w:r w:rsidRPr="000B7B4A">
                                <w:rPr>
                                  <w:b/>
                                  <w:color w:val="FFFFFF" w:themeColor="background1"/>
                                  <w:sz w:val="50"/>
                                  <w:szCs w:val="50"/>
                                </w:rPr>
                                <w:t xml:space="preserve">VCOSS submission to the </w:t>
                              </w:r>
                              <w:r w:rsidR="00C10EE6">
                                <w:rPr>
                                  <w:b/>
                                  <w:color w:val="FFFFFF" w:themeColor="background1"/>
                                  <w:sz w:val="50"/>
                                  <w:szCs w:val="50"/>
                                </w:rPr>
                                <w:t>Real-time Prescription Monitoring Regulatory Impact Statement</w:t>
                              </w:r>
                            </w:p>
                          </w:txbxContent>
                        </wps:txbx>
                        <wps:bodyPr rot="0" vert="horz" wrap="square" lIns="91440" tIns="45720" rIns="91440" bIns="45720" anchor="ctr" anchorCtr="0">
                          <a:noAutofit/>
                        </wps:bodyPr>
                      </wps:wsp>
                      <wps:wsp>
                        <wps:cNvPr id="217" name="Text Box 2"/>
                        <wps:cNvSpPr txBox="1">
                          <a:spLocks noChangeArrowheads="1"/>
                        </wps:cNvSpPr>
                        <wps:spPr bwMode="auto">
                          <a:xfrm>
                            <a:off x="5881421" y="2553005"/>
                            <a:ext cx="1343660" cy="369570"/>
                          </a:xfrm>
                          <a:prstGeom prst="rect">
                            <a:avLst/>
                          </a:prstGeom>
                          <a:noFill/>
                          <a:ln w="9525">
                            <a:noFill/>
                            <a:miter lim="800000"/>
                            <a:headEnd/>
                            <a:tailEnd/>
                          </a:ln>
                        </wps:spPr>
                        <wps:txbx>
                          <w:txbxContent>
                            <w:p w:rsidR="00505FF0" w:rsidRPr="00505FF0" w:rsidRDefault="00C10EE6" w:rsidP="003B4B64">
                              <w:pPr>
                                <w:jc w:val="right"/>
                                <w:rPr>
                                  <w:b/>
                                  <w:color w:val="000000" w:themeColor="text1"/>
                                </w:rPr>
                              </w:pPr>
                              <w:r>
                                <w:rPr>
                                  <w:b/>
                                  <w:color w:val="000000" w:themeColor="text1"/>
                                </w:rPr>
                                <w:t>March 2018</w:t>
                              </w:r>
                            </w:p>
                          </w:txbxContent>
                        </wps:txbx>
                        <wps:bodyPr rot="0" vert="horz" wrap="square" lIns="91440" tIns="45720" rIns="91440" bIns="45720" anchor="t" anchorCtr="0">
                          <a:noAutofit/>
                        </wps:bodyPr>
                      </wps:wsp>
                    </wpg:wgp>
                  </a:graphicData>
                </a:graphic>
              </wp:anchor>
            </w:drawing>
          </mc:Choice>
          <mc:Fallback>
            <w:pict>
              <v:group id="Group 2" o:spid="_x0000_s1026" style="position:absolute;margin-left:-1in;margin-top:-95.45pt;width:600.25pt;height:230.1pt;z-index:251659264" coordsize="76231,29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6231;height:25520;rotation:18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dR2q9AAAA2gAAAA8AAABkcnMvZG93bnJldi54bWxET0uLwjAQvgv7H8Is7M2mu4dFu0YRQejV&#10;Jx6HZrYpNpPapLb6640geBo+vufMFoOtxZVaXzlW8J2kIIgLpysuFex36/EEhA/IGmvHpOBGHhbz&#10;j9EMM+163tB1G0oRQ9hnqMCE0GRS+sKQRZ+4hjhy/661GCJsS6lb7GO4reVPmv5KixXHBoMNrQwV&#10;521nFXS43h0PxbQ7WH+Rfe5za+4npb4+h+UfiEBDeItf7lzH+fB85Xnl/A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Z1Har0AAADaAAAADwAAAAAAAAAAAAAAAACfAgAAZHJz&#10;L2Rvd25yZXYueG1sUEsFBgAAAAAEAAQA9wAAAIkDAAAAAA==&#10;">
                  <v:imagedata r:id="rId10" o:title="" croptop="20165f" cropbottom="29854f"/>
                  <v:path arrowok="t"/>
                </v:shape>
                <v:group id="Group 26" o:spid="_x0000_s1028" style="position:absolute;left:3657;top:6144;width:12132;height:12132" coordsize="12132,1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0" o:spid="_x0000_s1029" style="position:absolute;width:12132;height:12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zXcUA&#10;AADbAAAADwAAAGRycy9kb3ducmV2LnhtbESPzWrDQAyE74G+w6JAb/E6gZbgZBPckkKhhzY/GHoT&#10;XsU29mqNd+s4b18dCr1JzGjm03Y/uU6NNITGs4FlkoIiLr1tuDJwOb8t1qBCRLbYeSYDdwqw3z3M&#10;tphZf+MjjadYKQnhkKGBOsY+0zqUNTkMie+JRbv6wWGUdai0HfAm4a7TqzR91g4bloYae3qtqWxP&#10;P85AMX19cNAvfPjO26fr5TN396Iy5nE+5RtQkab4b/67freCL/Tyiw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LNdxQAAANsAAAAPAAAAAAAAAAAAAAAAAJgCAABkcnMv&#10;ZG93bnJldi54bWxQSwUGAAAAAAQABAD1AAAAigMAAAAA&#10;" fillcolor="white [3212]" stroked="f" strokeweight=".5pt">
                    <v:path arrowok="t"/>
                  </v:rect>
                  <v:shape id="Picture 8" o:spid="_x0000_s1030" type="#_x0000_t75" style="position:absolute;left:2353;top:814;width:7843;height:10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t9LAAAAA2gAAAA8AAABkcnMvZG93bnJldi54bWxETz1rwzAQ3Qv9D+IC3Ro5xRTjRjGmEJIs&#10;AbsZPB7W1RK1Tq6lJu6/j4ZCx8f73laLG8WV5mA9K9isMxDEvdeWBwWXj/1zASJEZI2jZ1LwSwGq&#10;3ePDFkvtb9zQtY2DSCEcSlRgYpxKKUNvyGFY+4k4cZ9+dhgTnAepZ7ylcDfKlyx7lQ4tpwaDE70b&#10;6r/aH6egG2Qx5ofu8o2NPXf1qbO9yZV6Wi31G4hIS/wX/7mPWkHamq6kGyB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DC30sAAAADaAAAADwAAAAAAAAAAAAAAAACfAgAA&#10;ZHJzL2Rvd25yZXYueG1sUEsFBgAAAAAEAAQA9wAAAIwDAAAAAA==&#10;">
                    <v:imagedata r:id="rId11" o:title=""/>
                    <v:path arrowok="t"/>
                  </v:shape>
                </v:group>
                <v:shapetype id="_x0000_t202" coordsize="21600,21600" o:spt="202" path="m,l,21600r21600,l21600,xe">
                  <v:stroke joinstyle="miter"/>
                  <v:path gradientshapeok="t" o:connecttype="rect"/>
                </v:shapetype>
                <v:shape id="Text Box 2" o:spid="_x0000_s1031" type="#_x0000_t202" style="position:absolute;left:17629;top:6875;width:53642;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textbox>
                    <w:txbxContent>
                      <w:p w:rsidR="000B7B4A" w:rsidRPr="000B7B4A" w:rsidRDefault="000B7B4A" w:rsidP="000B7B4A">
                        <w:pPr>
                          <w:jc w:val="center"/>
                          <w:rPr>
                            <w:b/>
                            <w:color w:val="FFFFFF" w:themeColor="background1"/>
                            <w:sz w:val="50"/>
                            <w:szCs w:val="50"/>
                          </w:rPr>
                        </w:pPr>
                        <w:r w:rsidRPr="000B7B4A">
                          <w:rPr>
                            <w:b/>
                            <w:color w:val="FFFFFF" w:themeColor="background1"/>
                            <w:sz w:val="50"/>
                            <w:szCs w:val="50"/>
                          </w:rPr>
                          <w:t xml:space="preserve">VCOSS submission to the </w:t>
                        </w:r>
                        <w:r w:rsidR="00C10EE6">
                          <w:rPr>
                            <w:b/>
                            <w:color w:val="FFFFFF" w:themeColor="background1"/>
                            <w:sz w:val="50"/>
                            <w:szCs w:val="50"/>
                          </w:rPr>
                          <w:t>Real-time Prescription Monitoring Regulatory Impact Statement</w:t>
                        </w:r>
                      </w:p>
                    </w:txbxContent>
                  </v:textbox>
                </v:shape>
                <v:shape id="Text Box 2" o:spid="_x0000_s1032" type="#_x0000_t202" style="position:absolute;left:58814;top:25530;width:13436;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505FF0" w:rsidRPr="00505FF0" w:rsidRDefault="00C10EE6" w:rsidP="003B4B64">
                        <w:pPr>
                          <w:jc w:val="right"/>
                          <w:rPr>
                            <w:b/>
                            <w:color w:val="000000" w:themeColor="text1"/>
                          </w:rPr>
                        </w:pPr>
                        <w:r>
                          <w:rPr>
                            <w:b/>
                            <w:color w:val="000000" w:themeColor="text1"/>
                          </w:rPr>
                          <w:t>March 2018</w:t>
                        </w:r>
                      </w:p>
                    </w:txbxContent>
                  </v:textbox>
                </v:shape>
              </v:group>
            </w:pict>
          </mc:Fallback>
        </mc:AlternateContent>
      </w:r>
    </w:p>
    <w:p w:rsidR="00505FF0" w:rsidRDefault="00505FF0"/>
    <w:p w:rsidR="00505FF0" w:rsidRDefault="00505FF0"/>
    <w:p w:rsidR="00505FF0" w:rsidRDefault="00505FF0"/>
    <w:p w:rsidR="000B7B4A" w:rsidRDefault="008A69D9" w:rsidP="000B7B4A">
      <w:pPr>
        <w:pStyle w:val="Heading2"/>
      </w:pPr>
      <w:r>
        <w:br/>
      </w:r>
    </w:p>
    <w:p w:rsidR="008A69D9" w:rsidRPr="008A69D9" w:rsidRDefault="008A69D9" w:rsidP="000B7B4A">
      <w:pPr>
        <w:pStyle w:val="Heading2"/>
      </w:pPr>
      <w:r>
        <w:t>Introduction</w:t>
      </w:r>
    </w:p>
    <w:p w:rsidR="0094550B" w:rsidRDefault="00C10EE6" w:rsidP="0094550B">
      <w:pPr>
        <w:rPr>
          <w:lang w:val="en-US"/>
        </w:rPr>
      </w:pPr>
      <w:r>
        <w:rPr>
          <w:lang w:val="en-US"/>
        </w:rPr>
        <w:t>VCOSS welcomes the opportunity to provide feedback on the Regulatory Impact Statement – Proposed Drugs, Poisons and Controlled Substances Amendment (real-time Prescription Monitoring) Regulations 2018 (the RIS).</w:t>
      </w:r>
      <w:r w:rsidR="0094550B">
        <w:rPr>
          <w:lang w:val="en-US"/>
        </w:rPr>
        <w:t xml:space="preserve"> </w:t>
      </w:r>
    </w:p>
    <w:p w:rsidR="0094550B" w:rsidRDefault="0094550B" w:rsidP="0094550B">
      <w:r w:rsidRPr="002957E2">
        <w:t xml:space="preserve">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w:t>
      </w:r>
      <w:r>
        <w:t xml:space="preserve">Victorians </w:t>
      </w:r>
      <w:r w:rsidRPr="00233507">
        <w:t>in policy debates and advocates for the development of a sustainable, fair and equitable society.</w:t>
      </w:r>
    </w:p>
    <w:p w:rsidR="00C10EE6" w:rsidRDefault="0094550B" w:rsidP="008A69D9">
      <w:pPr>
        <w:rPr>
          <w:lang w:val="en-US"/>
        </w:rPr>
      </w:pPr>
      <w:r>
        <w:rPr>
          <w:lang w:val="en-US"/>
        </w:rPr>
        <w:t xml:space="preserve">The harm from misuse of pharmaceutical medicines is significant. </w:t>
      </w:r>
      <w:r w:rsidR="00C10EE6">
        <w:rPr>
          <w:lang w:val="en-US"/>
        </w:rPr>
        <w:t>More than 370 Victorians died from overdose of pharmaceutical medicines in 2016, up from 295 in 2009.</w:t>
      </w:r>
      <w:r>
        <w:rPr>
          <w:rStyle w:val="FootnoteReference"/>
          <w:lang w:val="en-US"/>
        </w:rPr>
        <w:footnoteReference w:id="1"/>
      </w:r>
      <w:r w:rsidR="00C10EE6">
        <w:rPr>
          <w:lang w:val="en-US"/>
        </w:rPr>
        <w:t xml:space="preserve"> Since 2012 the number of deaths involving pharmaceutical medicines each year has surpassed the road toll. </w:t>
      </w:r>
    </w:p>
    <w:p w:rsidR="00031E77" w:rsidRDefault="00031E77" w:rsidP="00031E77">
      <w:pPr>
        <w:rPr>
          <w:lang w:val="en-US"/>
        </w:rPr>
      </w:pPr>
      <w:r>
        <w:rPr>
          <w:lang w:val="en-US"/>
        </w:rPr>
        <w:t xml:space="preserve">The Victorian Government has committed to implementing a real-time prescription monitoring system, to be known as SafeScript.  SafeScript will use computer software to enable patient prescription and pharmacy dispensing records for certain medicines to be transferred in real-time to a centralised database, which can be access by doctors and pharmacists during a consultation.  </w:t>
      </w:r>
    </w:p>
    <w:p w:rsidR="00C10EE6" w:rsidRDefault="0094550B" w:rsidP="008A69D9">
      <w:pPr>
        <w:rPr>
          <w:lang w:val="en-US"/>
        </w:rPr>
      </w:pPr>
      <w:r>
        <w:rPr>
          <w:lang w:val="en-US"/>
        </w:rPr>
        <w:t>VCOSS has long supported the implementation of a real-time prescription monitoring system to help stop people misusing pharmaceutical medicines and help identify problematic prescribing. VCOSS supports</w:t>
      </w:r>
      <w:r w:rsidR="00C10EE6">
        <w:rPr>
          <w:lang w:val="en-US"/>
        </w:rPr>
        <w:t xml:space="preserve"> </w:t>
      </w:r>
      <w:r w:rsidR="00031E77">
        <w:rPr>
          <w:lang w:val="en-US"/>
        </w:rPr>
        <w:t>t</w:t>
      </w:r>
      <w:r>
        <w:rPr>
          <w:lang w:val="en-US"/>
        </w:rPr>
        <w:t xml:space="preserve">he objectives of SafeScript </w:t>
      </w:r>
      <w:r w:rsidR="00C10EE6">
        <w:rPr>
          <w:lang w:val="en-US"/>
        </w:rPr>
        <w:t>to:</w:t>
      </w:r>
    </w:p>
    <w:p w:rsidR="00C10EE6" w:rsidRDefault="00C10EE6" w:rsidP="00C10EE6">
      <w:pPr>
        <w:pStyle w:val="ListParagraph"/>
        <w:numPr>
          <w:ilvl w:val="0"/>
          <w:numId w:val="1"/>
        </w:numPr>
        <w:rPr>
          <w:lang w:val="en-US"/>
        </w:rPr>
      </w:pPr>
      <w:r>
        <w:rPr>
          <w:lang w:val="en-US"/>
        </w:rPr>
        <w:t>Promote safe supply, prescription and dispensing practices</w:t>
      </w:r>
    </w:p>
    <w:p w:rsidR="00C10EE6" w:rsidRDefault="00C10EE6" w:rsidP="00C10EE6">
      <w:pPr>
        <w:pStyle w:val="ListParagraph"/>
        <w:numPr>
          <w:ilvl w:val="0"/>
          <w:numId w:val="1"/>
        </w:numPr>
        <w:rPr>
          <w:lang w:val="en-US"/>
        </w:rPr>
      </w:pPr>
      <w:r>
        <w:rPr>
          <w:lang w:val="en-US"/>
        </w:rPr>
        <w:t>Reduce harm from monitored poisons and other high-risk medication</w:t>
      </w:r>
    </w:p>
    <w:p w:rsidR="00C10EE6" w:rsidRPr="00C10EE6" w:rsidRDefault="00C10EE6" w:rsidP="00C10EE6">
      <w:pPr>
        <w:pStyle w:val="ListParagraph"/>
        <w:numPr>
          <w:ilvl w:val="0"/>
          <w:numId w:val="1"/>
        </w:numPr>
        <w:rPr>
          <w:lang w:val="en-US"/>
        </w:rPr>
      </w:pPr>
      <w:r>
        <w:rPr>
          <w:lang w:val="en-US"/>
        </w:rPr>
        <w:t>Facilitate evaluation and research into the use of high-risk medicines in the community.</w:t>
      </w:r>
      <w:r w:rsidR="0094550B">
        <w:rPr>
          <w:rStyle w:val="FootnoteReference"/>
          <w:lang w:val="en-US"/>
        </w:rPr>
        <w:footnoteReference w:id="2"/>
      </w:r>
      <w:r>
        <w:rPr>
          <w:lang w:val="en-US"/>
        </w:rPr>
        <w:t xml:space="preserve"> </w:t>
      </w:r>
    </w:p>
    <w:p w:rsidR="00C10EE6" w:rsidRPr="008A69D9" w:rsidRDefault="00C10EE6" w:rsidP="008A69D9">
      <w:pPr>
        <w:rPr>
          <w:color w:val="000000" w:themeColor="text1"/>
        </w:rPr>
      </w:pPr>
      <w:r>
        <w:rPr>
          <w:lang w:val="en-US"/>
        </w:rPr>
        <w:t xml:space="preserve">However, VCOSS is concerned that the RIS fails to take into account the </w:t>
      </w:r>
      <w:r w:rsidR="00A7345D">
        <w:rPr>
          <w:lang w:val="en-US"/>
        </w:rPr>
        <w:t xml:space="preserve">true costs of </w:t>
      </w:r>
      <w:r w:rsidR="0094550B">
        <w:rPr>
          <w:lang w:val="en-US"/>
        </w:rPr>
        <w:t>SafeScript to the broader service system, including the alcohol and drug treatment sector.</w:t>
      </w:r>
    </w:p>
    <w:p w:rsidR="008A69D9" w:rsidRDefault="00A7345D" w:rsidP="008A69D9">
      <w:pPr>
        <w:pStyle w:val="Heading2"/>
      </w:pPr>
      <w:r>
        <w:lastRenderedPageBreak/>
        <w:t>Support the alcohol and drug treatment sector to respond to demand</w:t>
      </w:r>
    </w:p>
    <w:p w:rsidR="00A7345D" w:rsidRDefault="00150F72" w:rsidP="00C10EE6">
      <w:pPr>
        <w:rPr>
          <w:lang w:val="en-US"/>
        </w:rPr>
      </w:pPr>
      <w:r>
        <w:rPr>
          <w:lang w:val="en-US"/>
        </w:rPr>
        <w:t>The alcohol and drug treatment sector is already experiencing significant underfunding and is unable to meet demand. Wait times for residential rehabilitation services can be up to six months long, especially in regional Victoria. There is a need for additional treatment services across the state</w:t>
      </w:r>
      <w:r w:rsidR="00A7345D">
        <w:rPr>
          <w:lang w:val="en-US"/>
        </w:rPr>
        <w:t>.</w:t>
      </w:r>
    </w:p>
    <w:p w:rsidR="00C10EE6" w:rsidRDefault="00A7345D" w:rsidP="00C10EE6">
      <w:pPr>
        <w:rPr>
          <w:lang w:val="en-US"/>
        </w:rPr>
      </w:pPr>
      <w:r>
        <w:rPr>
          <w:lang w:val="en-US"/>
        </w:rPr>
        <w:t xml:space="preserve">The RIS does not adequately consider the increased demand the alcohol and drug treatment sector will experience as a result of </w:t>
      </w:r>
      <w:r w:rsidR="00E506BE">
        <w:rPr>
          <w:lang w:val="en-US"/>
        </w:rPr>
        <w:t xml:space="preserve">people being identified by </w:t>
      </w:r>
      <w:r>
        <w:rPr>
          <w:lang w:val="en-US"/>
        </w:rPr>
        <w:t xml:space="preserve">SafeScript. </w:t>
      </w:r>
      <w:r w:rsidR="00A6124F">
        <w:rPr>
          <w:lang w:val="en-US"/>
        </w:rPr>
        <w:t xml:space="preserve">The RIS refers only to ‘minor enhancements to counselling and treatment services for patients who are identified as misusing prescription medicines.’ We are concerned ‘minor enhancements’ will fall well short of </w:t>
      </w:r>
      <w:r w:rsidR="00031E77">
        <w:rPr>
          <w:lang w:val="en-US"/>
        </w:rPr>
        <w:t xml:space="preserve">meeting </w:t>
      </w:r>
      <w:r w:rsidR="00A6124F">
        <w:rPr>
          <w:lang w:val="en-US"/>
        </w:rPr>
        <w:t xml:space="preserve">the need generated by SafeScript. </w:t>
      </w:r>
      <w:r>
        <w:rPr>
          <w:lang w:val="en-US"/>
        </w:rPr>
        <w:t xml:space="preserve"> </w:t>
      </w:r>
      <w:r w:rsidR="00150F72">
        <w:rPr>
          <w:lang w:val="en-US"/>
        </w:rPr>
        <w:t xml:space="preserve"> </w:t>
      </w:r>
    </w:p>
    <w:p w:rsidR="00E506BE" w:rsidRDefault="00150F72" w:rsidP="00C10EE6">
      <w:pPr>
        <w:rPr>
          <w:lang w:val="en-US"/>
        </w:rPr>
      </w:pPr>
      <w:r>
        <w:rPr>
          <w:lang w:val="en-US"/>
        </w:rPr>
        <w:t xml:space="preserve">Alcohol and drug treatment agencies also </w:t>
      </w:r>
      <w:r w:rsidR="00031E77">
        <w:rPr>
          <w:lang w:val="en-US"/>
        </w:rPr>
        <w:t>advise</w:t>
      </w:r>
      <w:r>
        <w:rPr>
          <w:lang w:val="en-US"/>
        </w:rPr>
        <w:t xml:space="preserve"> that responding to pharmaceutical dependence can be extremely complex, especially where a person experiences co-occurring mental illness or chronic pain. Specialist training and expertise is likely to be required. VCOSS members advised there is only about one EFT of state-funded capacity to respond to benzodiazepine dependence issues at the moment. </w:t>
      </w:r>
    </w:p>
    <w:p w:rsidR="00150F72" w:rsidRPr="00C10EE6" w:rsidRDefault="00150F72" w:rsidP="00C10EE6">
      <w:pPr>
        <w:rPr>
          <w:lang w:val="en-US"/>
        </w:rPr>
      </w:pPr>
      <w:r>
        <w:rPr>
          <w:lang w:val="en-US"/>
        </w:rPr>
        <w:t xml:space="preserve">Significant additional funding and capacity is needed to enable to alcohol and drug sector to respond appropriately to people referred through the </w:t>
      </w:r>
      <w:r w:rsidR="00031E77">
        <w:rPr>
          <w:lang w:val="en-US"/>
        </w:rPr>
        <w:t>SafeScript</w:t>
      </w:r>
      <w:r>
        <w:rPr>
          <w:lang w:val="en-US"/>
        </w:rPr>
        <w:t xml:space="preserve"> system.  </w:t>
      </w:r>
    </w:p>
    <w:p w:rsidR="00A7345D" w:rsidRDefault="00A7345D" w:rsidP="008A69D9">
      <w:pPr>
        <w:pStyle w:val="Heading2"/>
      </w:pPr>
      <w:r>
        <w:t>Review the assumptions about reductions in drug related harm</w:t>
      </w:r>
    </w:p>
    <w:p w:rsidR="006F19AB" w:rsidRDefault="006F19AB" w:rsidP="006F19AB">
      <w:pPr>
        <w:rPr>
          <w:lang w:val="en-US"/>
        </w:rPr>
      </w:pPr>
      <w:r>
        <w:rPr>
          <w:lang w:val="en-US"/>
        </w:rPr>
        <w:t>The RIS sets out a generous return on investment for the implementation of SafeScript, including through reduced hospital admissions, reduced emergency department presentations and ‘the social benefit of lives saved.’ However, we are concerned about the assumptions it makes in relation to availability of services and reductions in harm.</w:t>
      </w:r>
    </w:p>
    <w:p w:rsidR="006F19AB" w:rsidRDefault="006F19AB" w:rsidP="006F19AB">
      <w:pPr>
        <w:rPr>
          <w:lang w:val="en-US"/>
        </w:rPr>
      </w:pPr>
      <w:r>
        <w:rPr>
          <w:lang w:val="en-US"/>
        </w:rPr>
        <w:t xml:space="preserve">It estimates that three-quarters of people identified by SafeScript will receive treatment from a GP, via an extended consultation. The rest will ‘receive treatment through AOD services.’ There is no consideration around demand for these services, possible wait times for help and the potential for harm while waiting for an available service. </w:t>
      </w:r>
    </w:p>
    <w:p w:rsidR="00A7345D" w:rsidRDefault="00A7345D" w:rsidP="00A7345D">
      <w:pPr>
        <w:rPr>
          <w:lang w:val="en-US"/>
        </w:rPr>
      </w:pPr>
      <w:r>
        <w:rPr>
          <w:lang w:val="en-US"/>
        </w:rPr>
        <w:t xml:space="preserve">The RIS </w:t>
      </w:r>
      <w:r w:rsidR="00A46AFD">
        <w:rPr>
          <w:lang w:val="en-US"/>
        </w:rPr>
        <w:t xml:space="preserve">appears to </w:t>
      </w:r>
      <w:r>
        <w:rPr>
          <w:lang w:val="en-US"/>
        </w:rPr>
        <w:t xml:space="preserve">assume that reducing supply (through reducing episodes of multiple prescribing) will automatically translate into a significant reduction in harmful drug use. The cost-benefit analysis </w:t>
      </w:r>
      <w:r w:rsidR="00A46AFD">
        <w:rPr>
          <w:lang w:val="en-US"/>
        </w:rPr>
        <w:t>seems</w:t>
      </w:r>
      <w:r>
        <w:rPr>
          <w:lang w:val="en-US"/>
        </w:rPr>
        <w:t xml:space="preserve"> based on this assumption. </w:t>
      </w:r>
    </w:p>
    <w:p w:rsidR="00A7345D" w:rsidRDefault="00A7345D" w:rsidP="00A7345D">
      <w:pPr>
        <w:rPr>
          <w:lang w:val="en-US"/>
        </w:rPr>
      </w:pPr>
      <w:r>
        <w:rPr>
          <w:lang w:val="en-US"/>
        </w:rPr>
        <w:t xml:space="preserve">This fails to recognise the complexities of addiction, mental illness and pain management. </w:t>
      </w:r>
    </w:p>
    <w:p w:rsidR="00A7345D" w:rsidRDefault="00A7345D" w:rsidP="00A7345D">
      <w:pPr>
        <w:rPr>
          <w:lang w:val="en-US"/>
        </w:rPr>
      </w:pPr>
      <w:r>
        <w:rPr>
          <w:lang w:val="en-US"/>
        </w:rPr>
        <w:t xml:space="preserve">It is quite likely that reducing supply of pharmaceutical medicines will have unintended consequences, including people switching to illicit substances or procuring their preferred medicine through alternative channels. These actions can </w:t>
      </w:r>
      <w:r w:rsidR="00031E77">
        <w:rPr>
          <w:lang w:val="en-US"/>
        </w:rPr>
        <w:t>result in significant harms to the person, including the risk of overdose</w:t>
      </w:r>
      <w:r w:rsidR="00892BA6">
        <w:rPr>
          <w:lang w:val="en-US"/>
        </w:rPr>
        <w:t xml:space="preserve"> or harm associated with procuring drugs illegally. </w:t>
      </w:r>
    </w:p>
    <w:p w:rsidR="00A7345D" w:rsidRPr="00A7345D" w:rsidRDefault="00A7345D" w:rsidP="00A7345D">
      <w:pPr>
        <w:rPr>
          <w:lang w:val="en-US"/>
        </w:rPr>
      </w:pPr>
      <w:r>
        <w:rPr>
          <w:lang w:val="en-US"/>
        </w:rPr>
        <w:t>VCOSS suggests the cost-benefit analysis and assumptions about reductions in AOD related harms be reviewed</w:t>
      </w:r>
      <w:r w:rsidR="006F19AB">
        <w:rPr>
          <w:lang w:val="en-US"/>
        </w:rPr>
        <w:t>.</w:t>
      </w:r>
    </w:p>
    <w:p w:rsidR="0094550B" w:rsidRDefault="00892BA6" w:rsidP="008A69D9">
      <w:pPr>
        <w:pStyle w:val="Heading2"/>
      </w:pPr>
      <w:r>
        <w:lastRenderedPageBreak/>
        <w:t>Reconsider the implementation timeframes</w:t>
      </w:r>
    </w:p>
    <w:p w:rsidR="00892BA6" w:rsidRDefault="00892BA6" w:rsidP="00892BA6">
      <w:pPr>
        <w:rPr>
          <w:lang w:val="en-US"/>
        </w:rPr>
      </w:pPr>
      <w:r>
        <w:rPr>
          <w:lang w:val="en-US"/>
        </w:rPr>
        <w:t xml:space="preserve">VCOSS supports the call of other community organisations, including the Victorian Alcohol and Drug Association to fast track the implementation of SafeScript. </w:t>
      </w:r>
    </w:p>
    <w:p w:rsidR="00892BA6" w:rsidRDefault="00892BA6" w:rsidP="00892BA6">
      <w:pPr>
        <w:rPr>
          <w:lang w:val="en-US"/>
        </w:rPr>
      </w:pPr>
      <w:r>
        <w:rPr>
          <w:lang w:val="en-US"/>
        </w:rPr>
        <w:t xml:space="preserve">The timeframes proposed in the RIS include an 18 month voluntary period leading up to full rollout in April 2020. VCOSS is concerned that the RIS fails to identify the risks for vulnerable people during this period, including potentially hoarding large quantities of substances. </w:t>
      </w:r>
    </w:p>
    <w:p w:rsidR="00892BA6" w:rsidRPr="00892BA6" w:rsidRDefault="00892BA6" w:rsidP="00892BA6">
      <w:pPr>
        <w:rPr>
          <w:lang w:val="en-US"/>
        </w:rPr>
      </w:pPr>
      <w:r>
        <w:rPr>
          <w:lang w:val="en-US"/>
        </w:rPr>
        <w:t xml:space="preserve">With </w:t>
      </w:r>
      <w:r w:rsidR="00E506BE">
        <w:rPr>
          <w:lang w:val="en-US"/>
        </w:rPr>
        <w:t xml:space="preserve">approximately one person per day dying (in </w:t>
      </w:r>
      <w:r>
        <w:rPr>
          <w:lang w:val="en-US"/>
        </w:rPr>
        <w:t>2016</w:t>
      </w:r>
      <w:r w:rsidR="00E506BE">
        <w:rPr>
          <w:lang w:val="en-US"/>
        </w:rPr>
        <w:t>)</w:t>
      </w:r>
      <w:r>
        <w:rPr>
          <w:lang w:val="en-US"/>
        </w:rPr>
        <w:t xml:space="preserve"> as a result of misuse of pharmaceutical medicine, we expect many deaths could be avoided if the SafeScript system were to be rolled out more quickly, </w:t>
      </w:r>
      <w:r w:rsidR="00A46AFD">
        <w:rPr>
          <w:lang w:val="en-US"/>
        </w:rPr>
        <w:t xml:space="preserve">with </w:t>
      </w:r>
      <w:r>
        <w:rPr>
          <w:lang w:val="en-US"/>
        </w:rPr>
        <w:t>support provided to health services to incorporate it into the</w:t>
      </w:r>
      <w:r w:rsidR="00A46AFD">
        <w:rPr>
          <w:lang w:val="en-US"/>
        </w:rPr>
        <w:t>ir</w:t>
      </w:r>
      <w:r>
        <w:rPr>
          <w:lang w:val="en-US"/>
        </w:rPr>
        <w:t xml:space="preserve"> clinical practice. </w:t>
      </w:r>
    </w:p>
    <w:p w:rsidR="008A69D9" w:rsidRPr="008A69D9" w:rsidRDefault="008A69D9" w:rsidP="008A69D9">
      <w:pPr>
        <w:pStyle w:val="Heading2"/>
      </w:pPr>
      <w:r>
        <w:t>Conclusion</w:t>
      </w:r>
    </w:p>
    <w:p w:rsidR="00A46AFD" w:rsidRDefault="00A46AFD" w:rsidP="008A69D9">
      <w:r>
        <w:t xml:space="preserve">VCOSS looks forward to the implementation of the SafeScript real-time prescription monitoring service. </w:t>
      </w:r>
    </w:p>
    <w:p w:rsidR="00E26F3B" w:rsidRDefault="00A46AFD" w:rsidP="008A69D9">
      <w:r>
        <w:t xml:space="preserve">If it is accompanied by the required investment in the service system, it has the potential to reduce harm, enhance community health and wellbeing and save many lives. </w:t>
      </w:r>
    </w:p>
    <w:sectPr w:rsidR="00E26F3B" w:rsidSect="000B7B4A">
      <w:headerReference w:type="default" r:id="rId12"/>
      <w:footerReference w:type="default" r:id="rId13"/>
      <w:footerReference w:type="first" r:id="rId14"/>
      <w:pgSz w:w="11906" w:h="16838"/>
      <w:pgMar w:top="1440" w:right="1440" w:bottom="2127" w:left="1440" w:header="708" w:footer="5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EE6" w:rsidRDefault="00C10EE6" w:rsidP="00505FF0">
      <w:pPr>
        <w:spacing w:after="0" w:line="240" w:lineRule="auto"/>
      </w:pPr>
      <w:r>
        <w:separator/>
      </w:r>
    </w:p>
  </w:endnote>
  <w:endnote w:type="continuationSeparator" w:id="0">
    <w:p w:rsidR="00C10EE6" w:rsidRDefault="00C10EE6" w:rsidP="00505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64021"/>
      <w:docPartObj>
        <w:docPartGallery w:val="Page Numbers (Bottom of Page)"/>
        <w:docPartUnique/>
      </w:docPartObj>
    </w:sdtPr>
    <w:sdtEndPr>
      <w:rPr>
        <w:noProof/>
      </w:rPr>
    </w:sdtEndPr>
    <w:sdtContent>
      <w:p w:rsidR="008A69D9" w:rsidRDefault="008A69D9">
        <w:pPr>
          <w:pStyle w:val="Footer"/>
          <w:jc w:val="right"/>
        </w:pPr>
        <w:r>
          <w:t xml:space="preserve">   </w:t>
        </w:r>
      </w:p>
      <w:p w:rsidR="008A69D9" w:rsidRDefault="008A69D9">
        <w:pPr>
          <w:pStyle w:val="Footer"/>
          <w:jc w:val="right"/>
        </w:pPr>
      </w:p>
      <w:p w:rsidR="008A69D9" w:rsidRDefault="008A69D9" w:rsidP="008A69D9">
        <w:pPr>
          <w:pStyle w:val="Footer"/>
        </w:pPr>
        <w:r>
          <w:t xml:space="preserve">VCOSS Submission to the </w:t>
        </w:r>
        <w:r w:rsidR="00C10EE6">
          <w:t>Real-time Prescription Monitoring Regulatory Impact Statement</w:t>
        </w:r>
        <w:r>
          <w:tab/>
        </w:r>
        <w:r>
          <w:fldChar w:fldCharType="begin"/>
        </w:r>
        <w:r>
          <w:instrText xml:space="preserve"> PAGE   \* MERGEFORMAT </w:instrText>
        </w:r>
        <w:r>
          <w:fldChar w:fldCharType="separate"/>
        </w:r>
        <w:r w:rsidR="00C760BA">
          <w:rPr>
            <w:noProof/>
          </w:rPr>
          <w:t>3</w:t>
        </w:r>
        <w:r>
          <w:rPr>
            <w:noProof/>
          </w:rPr>
          <w:fldChar w:fldCharType="end"/>
        </w:r>
      </w:p>
    </w:sdtContent>
  </w:sdt>
  <w:p w:rsidR="008A69D9" w:rsidRDefault="008A69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9D9" w:rsidRDefault="008A69D9" w:rsidP="008A69D9"/>
  <w:p w:rsidR="008A69D9" w:rsidRDefault="008A69D9" w:rsidP="008A69D9">
    <w:pPr>
      <w:jc w:val="center"/>
    </w:pPr>
    <w:r>
      <w:rPr>
        <w:noProof/>
        <w:lang w:eastAsia="en-AU"/>
      </w:rPr>
      <w:drawing>
        <wp:anchor distT="0" distB="0" distL="114300" distR="114300" simplePos="0" relativeHeight="251661312" behindDoc="1" locked="0" layoutInCell="1" allowOverlap="1" wp14:anchorId="0A9CC231" wp14:editId="3AD27C5C">
          <wp:simplePos x="0" y="0"/>
          <wp:positionH relativeFrom="page">
            <wp:align>left</wp:align>
          </wp:positionH>
          <wp:positionV relativeFrom="bottomMargin">
            <wp:align>top</wp:align>
          </wp:positionV>
          <wp:extent cx="7559040" cy="76200"/>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E26F3B">
      <w:rPr>
        <w:rFonts w:cs="Arial"/>
        <w:b/>
        <w:color w:val="D84920"/>
      </w:rPr>
      <w:t>Victorian Council of Social Service</w:t>
    </w:r>
    <w:r w:rsidRPr="00E26F3B">
      <w:rPr>
        <w:rFonts w:cs="Arial"/>
        <w:b/>
        <w:color w:val="D84920"/>
      </w:rPr>
      <w:br/>
    </w:r>
    <w:r w:rsidRPr="00E26F3B">
      <w:rPr>
        <w:rFonts w:cs="Arial"/>
      </w:rPr>
      <w:t>Level 8, 128 Exhibition Street. Melbourne, Victoria, 3000</w:t>
    </w:r>
    <w:r w:rsidRPr="00E26F3B">
      <w:rPr>
        <w:rFonts w:cs="Arial"/>
      </w:rPr>
      <w:br/>
      <w:t>+61 3 9235 1000</w:t>
    </w:r>
    <w:r w:rsidR="00D67FB9">
      <w:rPr>
        <w:rFonts w:cs="Arial"/>
      </w:rPr>
      <w:t xml:space="preserve">     </w:t>
    </w:r>
    <w:r w:rsidRPr="00E26F3B">
      <w:rPr>
        <w:rFonts w:cs="Arial"/>
      </w:rPr>
      <w:t>@</w:t>
    </w:r>
    <w:r w:rsidR="00D67FB9">
      <w:rPr>
        <w:rFonts w:cs="Arial"/>
      </w:rPr>
      <w:t xml:space="preserve">vcoss     </w:t>
    </w:r>
    <w:r w:rsidRPr="00E26F3B">
      <w:rPr>
        <w:rFonts w:cs="Arial"/>
      </w:rPr>
      <w:t>vcoss.org.au</w:t>
    </w:r>
    <w:r w:rsidR="00D67FB9">
      <w:rPr>
        <w:rFonts w:cs="Arial"/>
      </w:rPr>
      <w:t xml:space="preserve"> </w:t>
    </w:r>
    <w:r w:rsidR="00D67FB9">
      <w:rPr>
        <w:rFonts w:cs="Arial"/>
      </w:rPr>
      <w:br/>
      <w:t>vcoss@vcoss.org.au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EE6" w:rsidRDefault="00C10EE6" w:rsidP="00505FF0">
      <w:pPr>
        <w:spacing w:after="0" w:line="240" w:lineRule="auto"/>
      </w:pPr>
      <w:r>
        <w:separator/>
      </w:r>
    </w:p>
  </w:footnote>
  <w:footnote w:type="continuationSeparator" w:id="0">
    <w:p w:rsidR="00C10EE6" w:rsidRDefault="00C10EE6" w:rsidP="00505FF0">
      <w:pPr>
        <w:spacing w:after="0" w:line="240" w:lineRule="auto"/>
      </w:pPr>
      <w:r>
        <w:continuationSeparator/>
      </w:r>
    </w:p>
  </w:footnote>
  <w:footnote w:id="1">
    <w:p w:rsidR="0094550B" w:rsidRPr="0094550B" w:rsidRDefault="0094550B">
      <w:pPr>
        <w:pStyle w:val="FootnoteText"/>
      </w:pPr>
      <w:r>
        <w:rPr>
          <w:rStyle w:val="FootnoteReference"/>
        </w:rPr>
        <w:footnoteRef/>
      </w:r>
      <w:r>
        <w:t xml:space="preserve"> Coroners Prevention Unit, </w:t>
      </w:r>
      <w:r>
        <w:rPr>
          <w:i/>
        </w:rPr>
        <w:t xml:space="preserve">Submission to the Inquiry into Drug Law Reform, </w:t>
      </w:r>
      <w:r>
        <w:t>2017, p 31.</w:t>
      </w:r>
    </w:p>
  </w:footnote>
  <w:footnote w:id="2">
    <w:p w:rsidR="0094550B" w:rsidRDefault="0094550B">
      <w:pPr>
        <w:pStyle w:val="FootnoteText"/>
      </w:pPr>
      <w:r>
        <w:rPr>
          <w:rStyle w:val="FootnoteReference"/>
        </w:rPr>
        <w:footnoteRef/>
      </w:r>
      <w:r>
        <w:t xml:space="preserve"> Regulatory Impact Statement, p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9D9" w:rsidRDefault="008A69D9" w:rsidP="008A69D9">
    <w:pPr>
      <w:pStyle w:val="Header"/>
      <w:tabs>
        <w:tab w:val="clear" w:pos="4513"/>
        <w:tab w:val="clear" w:pos="9026"/>
        <w:tab w:val="left" w:pos="2220"/>
      </w:tabs>
    </w:pPr>
    <w:r>
      <w:rPr>
        <w:noProof/>
        <w:lang w:eastAsia="en-AU"/>
      </w:rPr>
      <w:drawing>
        <wp:anchor distT="0" distB="0" distL="114300" distR="114300" simplePos="0" relativeHeight="251663360" behindDoc="1" locked="0" layoutInCell="1" allowOverlap="1" wp14:anchorId="5D730A6C" wp14:editId="2163C287">
          <wp:simplePos x="0" y="0"/>
          <wp:positionH relativeFrom="page">
            <wp:align>left</wp:align>
          </wp:positionH>
          <wp:positionV relativeFrom="page">
            <wp:posOffset>458470</wp:posOffset>
          </wp:positionV>
          <wp:extent cx="7559040" cy="76200"/>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321E7"/>
    <w:multiLevelType w:val="hybridMultilevel"/>
    <w:tmpl w:val="AEB25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EE6"/>
    <w:rsid w:val="00031E77"/>
    <w:rsid w:val="0004640A"/>
    <w:rsid w:val="000472C7"/>
    <w:rsid w:val="000604CF"/>
    <w:rsid w:val="00060570"/>
    <w:rsid w:val="0008379E"/>
    <w:rsid w:val="00090E43"/>
    <w:rsid w:val="0009329C"/>
    <w:rsid w:val="000B7B4A"/>
    <w:rsid w:val="000C5505"/>
    <w:rsid w:val="000C587C"/>
    <w:rsid w:val="000D1F58"/>
    <w:rsid w:val="000F1A7B"/>
    <w:rsid w:val="0011083C"/>
    <w:rsid w:val="001212B5"/>
    <w:rsid w:val="0014630A"/>
    <w:rsid w:val="00150F72"/>
    <w:rsid w:val="00151F73"/>
    <w:rsid w:val="00165AC3"/>
    <w:rsid w:val="0016682F"/>
    <w:rsid w:val="00184A7F"/>
    <w:rsid w:val="00193D85"/>
    <w:rsid w:val="001D1573"/>
    <w:rsid w:val="001D215C"/>
    <w:rsid w:val="001E6954"/>
    <w:rsid w:val="002304B5"/>
    <w:rsid w:val="00232DDD"/>
    <w:rsid w:val="00251B21"/>
    <w:rsid w:val="00257B85"/>
    <w:rsid w:val="00285CAC"/>
    <w:rsid w:val="00290F9C"/>
    <w:rsid w:val="00292ABA"/>
    <w:rsid w:val="002A36C8"/>
    <w:rsid w:val="002A6809"/>
    <w:rsid w:val="002B252F"/>
    <w:rsid w:val="002B3372"/>
    <w:rsid w:val="002F0514"/>
    <w:rsid w:val="002F1A9B"/>
    <w:rsid w:val="003045F6"/>
    <w:rsid w:val="00335AB0"/>
    <w:rsid w:val="00343BC7"/>
    <w:rsid w:val="003548C0"/>
    <w:rsid w:val="00382AEB"/>
    <w:rsid w:val="00391608"/>
    <w:rsid w:val="003B4B64"/>
    <w:rsid w:val="003C1C75"/>
    <w:rsid w:val="003E1BDF"/>
    <w:rsid w:val="00400CB0"/>
    <w:rsid w:val="004264D3"/>
    <w:rsid w:val="00442D74"/>
    <w:rsid w:val="00443F33"/>
    <w:rsid w:val="004444FD"/>
    <w:rsid w:val="00452222"/>
    <w:rsid w:val="00477AE6"/>
    <w:rsid w:val="004A093E"/>
    <w:rsid w:val="004A23B0"/>
    <w:rsid w:val="004B5706"/>
    <w:rsid w:val="004E1643"/>
    <w:rsid w:val="004E5152"/>
    <w:rsid w:val="004F4F7C"/>
    <w:rsid w:val="00505FF0"/>
    <w:rsid w:val="00513550"/>
    <w:rsid w:val="00537A4B"/>
    <w:rsid w:val="0054664F"/>
    <w:rsid w:val="00564587"/>
    <w:rsid w:val="005716CF"/>
    <w:rsid w:val="00587BF6"/>
    <w:rsid w:val="005B2DDF"/>
    <w:rsid w:val="0060610A"/>
    <w:rsid w:val="00613A33"/>
    <w:rsid w:val="00626E47"/>
    <w:rsid w:val="00687C0B"/>
    <w:rsid w:val="00691AF8"/>
    <w:rsid w:val="006D0A6B"/>
    <w:rsid w:val="006D2034"/>
    <w:rsid w:val="006E1DFC"/>
    <w:rsid w:val="006E323C"/>
    <w:rsid w:val="006E6DC0"/>
    <w:rsid w:val="006F19AB"/>
    <w:rsid w:val="006F7710"/>
    <w:rsid w:val="006F78B6"/>
    <w:rsid w:val="00701B19"/>
    <w:rsid w:val="00735A65"/>
    <w:rsid w:val="00746976"/>
    <w:rsid w:val="00761EAA"/>
    <w:rsid w:val="00771C02"/>
    <w:rsid w:val="007A65E7"/>
    <w:rsid w:val="007F0B9A"/>
    <w:rsid w:val="00807E92"/>
    <w:rsid w:val="008213BF"/>
    <w:rsid w:val="00821EC6"/>
    <w:rsid w:val="00825091"/>
    <w:rsid w:val="00826263"/>
    <w:rsid w:val="00850732"/>
    <w:rsid w:val="00867045"/>
    <w:rsid w:val="00871512"/>
    <w:rsid w:val="00892BA6"/>
    <w:rsid w:val="008A3952"/>
    <w:rsid w:val="008A69D9"/>
    <w:rsid w:val="008C38B2"/>
    <w:rsid w:val="008D7213"/>
    <w:rsid w:val="00902F9D"/>
    <w:rsid w:val="00923518"/>
    <w:rsid w:val="0093075B"/>
    <w:rsid w:val="0094550B"/>
    <w:rsid w:val="0094773B"/>
    <w:rsid w:val="00994115"/>
    <w:rsid w:val="009A1ABF"/>
    <w:rsid w:val="009A4CF8"/>
    <w:rsid w:val="009E3AF0"/>
    <w:rsid w:val="009E72F2"/>
    <w:rsid w:val="00A23D94"/>
    <w:rsid w:val="00A46AFD"/>
    <w:rsid w:val="00A6124F"/>
    <w:rsid w:val="00A7345D"/>
    <w:rsid w:val="00A8464A"/>
    <w:rsid w:val="00AA6623"/>
    <w:rsid w:val="00AC009B"/>
    <w:rsid w:val="00AC34DF"/>
    <w:rsid w:val="00AC38AA"/>
    <w:rsid w:val="00AF0251"/>
    <w:rsid w:val="00AF2152"/>
    <w:rsid w:val="00AF28A2"/>
    <w:rsid w:val="00AF5076"/>
    <w:rsid w:val="00AF748A"/>
    <w:rsid w:val="00B10D25"/>
    <w:rsid w:val="00B25824"/>
    <w:rsid w:val="00B26AC3"/>
    <w:rsid w:val="00B424E2"/>
    <w:rsid w:val="00B45B20"/>
    <w:rsid w:val="00B704AA"/>
    <w:rsid w:val="00B803AC"/>
    <w:rsid w:val="00B8093A"/>
    <w:rsid w:val="00B93E6E"/>
    <w:rsid w:val="00BA5CF8"/>
    <w:rsid w:val="00BB2429"/>
    <w:rsid w:val="00BC114D"/>
    <w:rsid w:val="00BD03DA"/>
    <w:rsid w:val="00BE008B"/>
    <w:rsid w:val="00BE7381"/>
    <w:rsid w:val="00C059E5"/>
    <w:rsid w:val="00C10EE6"/>
    <w:rsid w:val="00C12C86"/>
    <w:rsid w:val="00C22864"/>
    <w:rsid w:val="00C31FBD"/>
    <w:rsid w:val="00C54556"/>
    <w:rsid w:val="00C547C4"/>
    <w:rsid w:val="00C760BA"/>
    <w:rsid w:val="00C77EFF"/>
    <w:rsid w:val="00C904F7"/>
    <w:rsid w:val="00C9110E"/>
    <w:rsid w:val="00C97B4C"/>
    <w:rsid w:val="00CA0185"/>
    <w:rsid w:val="00CA74FB"/>
    <w:rsid w:val="00CB72D2"/>
    <w:rsid w:val="00CC072D"/>
    <w:rsid w:val="00CC2069"/>
    <w:rsid w:val="00CD3C5E"/>
    <w:rsid w:val="00CD4A57"/>
    <w:rsid w:val="00CE016A"/>
    <w:rsid w:val="00CF7E29"/>
    <w:rsid w:val="00D12B70"/>
    <w:rsid w:val="00D15DB7"/>
    <w:rsid w:val="00D22ADB"/>
    <w:rsid w:val="00D2562A"/>
    <w:rsid w:val="00D279C7"/>
    <w:rsid w:val="00D4440E"/>
    <w:rsid w:val="00D44B42"/>
    <w:rsid w:val="00D67FB9"/>
    <w:rsid w:val="00D71191"/>
    <w:rsid w:val="00D731F8"/>
    <w:rsid w:val="00D84EC3"/>
    <w:rsid w:val="00DD236C"/>
    <w:rsid w:val="00DD4D38"/>
    <w:rsid w:val="00DE1291"/>
    <w:rsid w:val="00E14751"/>
    <w:rsid w:val="00E26F3B"/>
    <w:rsid w:val="00E32BA9"/>
    <w:rsid w:val="00E37BCF"/>
    <w:rsid w:val="00E506BE"/>
    <w:rsid w:val="00E567B4"/>
    <w:rsid w:val="00E569B5"/>
    <w:rsid w:val="00E6048B"/>
    <w:rsid w:val="00E71B40"/>
    <w:rsid w:val="00ED3552"/>
    <w:rsid w:val="00EF3412"/>
    <w:rsid w:val="00EF6196"/>
    <w:rsid w:val="00F062DE"/>
    <w:rsid w:val="00F1388A"/>
    <w:rsid w:val="00F224AD"/>
    <w:rsid w:val="00F2766F"/>
    <w:rsid w:val="00F30688"/>
    <w:rsid w:val="00F32BB7"/>
    <w:rsid w:val="00F4646C"/>
    <w:rsid w:val="00F56914"/>
    <w:rsid w:val="00F73E85"/>
    <w:rsid w:val="00F808E9"/>
    <w:rsid w:val="00FA4096"/>
    <w:rsid w:val="00FA4D47"/>
    <w:rsid w:val="00FD57DC"/>
    <w:rsid w:val="00FE47B8"/>
    <w:rsid w:val="00FF4A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7DDF8A25-6B15-4524-9D61-2F4DC0F0D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9D9"/>
    <w:rPr>
      <w:rFonts w:ascii="Arial" w:hAnsi="Arial"/>
    </w:rPr>
  </w:style>
  <w:style w:type="paragraph" w:styleId="Heading1">
    <w:name w:val="heading 1"/>
    <w:basedOn w:val="Datecover"/>
    <w:next w:val="Normal"/>
    <w:link w:val="Heading1Char"/>
    <w:uiPriority w:val="9"/>
    <w:qFormat/>
    <w:rsid w:val="008A69D9"/>
    <w:pPr>
      <w:keepNext/>
      <w:keepLines/>
      <w:suppressAutoHyphens/>
      <w:ind w:left="0"/>
      <w:jc w:val="center"/>
      <w:outlineLvl w:val="0"/>
    </w:pPr>
    <w:rPr>
      <w:b/>
      <w:color w:val="D84920"/>
      <w:sz w:val="50"/>
      <w:szCs w:val="50"/>
    </w:rPr>
  </w:style>
  <w:style w:type="paragraph" w:styleId="Heading2">
    <w:name w:val="heading 2"/>
    <w:basedOn w:val="Normal"/>
    <w:next w:val="Normal"/>
    <w:link w:val="Heading2Char"/>
    <w:uiPriority w:val="9"/>
    <w:unhideWhenUsed/>
    <w:qFormat/>
    <w:rsid w:val="008A69D9"/>
    <w:pPr>
      <w:keepNext/>
      <w:keepLines/>
      <w:spacing w:before="240" w:after="120" w:line="240" w:lineRule="auto"/>
      <w:outlineLvl w:val="1"/>
    </w:pPr>
    <w:rPr>
      <w:rFonts w:eastAsia="MS Gothic" w:cs="Times New Roman"/>
      <w:b/>
      <w:bCs/>
      <w:color w:val="E36C0A"/>
      <w:sz w:val="32"/>
      <w:szCs w:val="26"/>
      <w:lang w:val="en-US"/>
    </w:rPr>
  </w:style>
  <w:style w:type="paragraph" w:styleId="Heading3">
    <w:name w:val="heading 3"/>
    <w:basedOn w:val="Normal"/>
    <w:next w:val="Normal"/>
    <w:link w:val="Heading3Char"/>
    <w:uiPriority w:val="9"/>
    <w:unhideWhenUsed/>
    <w:qFormat/>
    <w:rsid w:val="008A69D9"/>
    <w:pPr>
      <w:keepNext/>
      <w:keepLines/>
      <w:spacing w:before="120" w:after="120" w:line="240" w:lineRule="auto"/>
      <w:outlineLvl w:val="2"/>
    </w:pPr>
    <w:rPr>
      <w:rFonts w:eastAsia="MS Gothic" w:cs="Times New Roman"/>
      <w:b/>
      <w:bCs/>
      <w:color w:val="E36C0A"/>
      <w:sz w:val="24"/>
      <w:szCs w:val="24"/>
      <w:lang w:val="en-US"/>
    </w:rPr>
  </w:style>
  <w:style w:type="paragraph" w:styleId="Heading4">
    <w:name w:val="heading 4"/>
    <w:basedOn w:val="Normal"/>
    <w:next w:val="Normal"/>
    <w:link w:val="Heading4Char"/>
    <w:uiPriority w:val="9"/>
    <w:unhideWhenUsed/>
    <w:qFormat/>
    <w:rsid w:val="008A69D9"/>
    <w:pPr>
      <w:keepNext/>
      <w:keepLines/>
      <w:spacing w:before="120" w:after="120" w:line="240" w:lineRule="auto"/>
      <w:outlineLvl w:val="3"/>
    </w:pPr>
    <w:rPr>
      <w:rFonts w:eastAsia="MS Gothic" w:cs="Times New Roman"/>
      <w:b/>
      <w:bCs/>
      <w:color w:val="E36C0A"/>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cover">
    <w:name w:val="Date (cover)"/>
    <w:basedOn w:val="Normal"/>
    <w:qFormat/>
    <w:rsid w:val="00505FF0"/>
    <w:pPr>
      <w:spacing w:before="120" w:after="120" w:line="312" w:lineRule="auto"/>
      <w:ind w:left="1276"/>
    </w:pPr>
    <w:rPr>
      <w:rFonts w:eastAsiaTheme="minorEastAsia" w:cs="Arial"/>
      <w:sz w:val="32"/>
      <w:szCs w:val="32"/>
      <w:lang w:val="en-US"/>
    </w:rPr>
  </w:style>
  <w:style w:type="paragraph" w:styleId="Header">
    <w:name w:val="header"/>
    <w:basedOn w:val="Normal"/>
    <w:link w:val="HeaderChar"/>
    <w:uiPriority w:val="99"/>
    <w:unhideWhenUsed/>
    <w:rsid w:val="00505F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FF0"/>
  </w:style>
  <w:style w:type="paragraph" w:styleId="Footer">
    <w:name w:val="footer"/>
    <w:basedOn w:val="Normal"/>
    <w:link w:val="FooterChar"/>
    <w:uiPriority w:val="99"/>
    <w:unhideWhenUsed/>
    <w:rsid w:val="00505F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FF0"/>
  </w:style>
  <w:style w:type="character" w:customStyle="1" w:styleId="Heading1Char">
    <w:name w:val="Heading 1 Char"/>
    <w:basedOn w:val="DefaultParagraphFont"/>
    <w:link w:val="Heading1"/>
    <w:uiPriority w:val="9"/>
    <w:rsid w:val="008A69D9"/>
    <w:rPr>
      <w:rFonts w:ascii="Arial" w:eastAsiaTheme="minorEastAsia" w:hAnsi="Arial" w:cs="Arial"/>
      <w:b/>
      <w:color w:val="D84920"/>
      <w:sz w:val="50"/>
      <w:szCs w:val="50"/>
      <w:lang w:val="en-US"/>
    </w:rPr>
  </w:style>
  <w:style w:type="character" w:customStyle="1" w:styleId="Heading2Char">
    <w:name w:val="Heading 2 Char"/>
    <w:basedOn w:val="DefaultParagraphFont"/>
    <w:link w:val="Heading2"/>
    <w:uiPriority w:val="9"/>
    <w:rsid w:val="008A69D9"/>
    <w:rPr>
      <w:rFonts w:ascii="Arial" w:eastAsia="MS Gothic" w:hAnsi="Arial" w:cs="Times New Roman"/>
      <w:b/>
      <w:bCs/>
      <w:color w:val="E36C0A"/>
      <w:sz w:val="32"/>
      <w:szCs w:val="26"/>
      <w:lang w:val="en-US"/>
    </w:rPr>
  </w:style>
  <w:style w:type="character" w:customStyle="1" w:styleId="Heading3Char">
    <w:name w:val="Heading 3 Char"/>
    <w:basedOn w:val="DefaultParagraphFont"/>
    <w:link w:val="Heading3"/>
    <w:uiPriority w:val="9"/>
    <w:rsid w:val="008A69D9"/>
    <w:rPr>
      <w:rFonts w:ascii="Arial" w:eastAsia="MS Gothic" w:hAnsi="Arial" w:cs="Times New Roman"/>
      <w:b/>
      <w:bCs/>
      <w:color w:val="E36C0A"/>
      <w:sz w:val="24"/>
      <w:szCs w:val="24"/>
      <w:lang w:val="en-US"/>
    </w:rPr>
  </w:style>
  <w:style w:type="character" w:customStyle="1" w:styleId="Heading4Char">
    <w:name w:val="Heading 4 Char"/>
    <w:basedOn w:val="DefaultParagraphFont"/>
    <w:link w:val="Heading4"/>
    <w:uiPriority w:val="9"/>
    <w:rsid w:val="008A69D9"/>
    <w:rPr>
      <w:rFonts w:ascii="Arial" w:eastAsia="MS Gothic" w:hAnsi="Arial" w:cs="Times New Roman"/>
      <w:b/>
      <w:bCs/>
      <w:color w:val="E36C0A"/>
      <w:szCs w:val="24"/>
      <w:lang w:val="en-US"/>
    </w:rPr>
  </w:style>
  <w:style w:type="paragraph" w:customStyle="1" w:styleId="VCBreakouthead">
    <w:name w:val="VC_Breakout head"/>
    <w:basedOn w:val="Normal"/>
    <w:qFormat/>
    <w:rsid w:val="008A69D9"/>
    <w:pPr>
      <w:suppressAutoHyphens/>
      <w:spacing w:before="120" w:after="60" w:line="312" w:lineRule="auto"/>
    </w:pPr>
    <w:rPr>
      <w:rFonts w:eastAsia="MS Mincho" w:cs="Arial"/>
      <w:b/>
      <w:color w:val="000000"/>
      <w:szCs w:val="20"/>
      <w:lang w:val="en-US"/>
    </w:rPr>
  </w:style>
  <w:style w:type="paragraph" w:customStyle="1" w:styleId="VCBreakoutcopy">
    <w:name w:val="VC_Breakout copy"/>
    <w:basedOn w:val="Normal"/>
    <w:qFormat/>
    <w:rsid w:val="008A69D9"/>
    <w:pPr>
      <w:suppressAutoHyphens/>
      <w:spacing w:before="120" w:after="120" w:line="312" w:lineRule="auto"/>
    </w:pPr>
    <w:rPr>
      <w:rFonts w:eastAsia="MS Mincho" w:cs="Arial"/>
      <w:color w:val="000000"/>
      <w:szCs w:val="20"/>
      <w:lang w:val="en-US"/>
    </w:rPr>
  </w:style>
  <w:style w:type="paragraph" w:styleId="ListParagraph">
    <w:name w:val="List Paragraph"/>
    <w:basedOn w:val="Normal"/>
    <w:uiPriority w:val="34"/>
    <w:qFormat/>
    <w:rsid w:val="00C10EE6"/>
    <w:pPr>
      <w:ind w:left="720"/>
      <w:contextualSpacing/>
    </w:pPr>
  </w:style>
  <w:style w:type="paragraph" w:styleId="FootnoteText">
    <w:name w:val="footnote text"/>
    <w:basedOn w:val="Normal"/>
    <w:link w:val="FootnoteTextChar"/>
    <w:uiPriority w:val="99"/>
    <w:semiHidden/>
    <w:unhideWhenUsed/>
    <w:rsid w:val="009455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550B"/>
    <w:rPr>
      <w:rFonts w:ascii="Arial" w:hAnsi="Arial"/>
      <w:sz w:val="20"/>
      <w:szCs w:val="20"/>
    </w:rPr>
  </w:style>
  <w:style w:type="character" w:styleId="FootnoteReference">
    <w:name w:val="footnote reference"/>
    <w:basedOn w:val="DefaultParagraphFont"/>
    <w:uiPriority w:val="99"/>
    <w:semiHidden/>
    <w:unhideWhenUsed/>
    <w:rsid w:val="0094550B"/>
    <w:rPr>
      <w:vertAlign w:val="superscript"/>
    </w:rPr>
  </w:style>
  <w:style w:type="paragraph" w:styleId="BalloonText">
    <w:name w:val="Balloon Text"/>
    <w:basedOn w:val="Normal"/>
    <w:link w:val="BalloonTextChar"/>
    <w:uiPriority w:val="99"/>
    <w:semiHidden/>
    <w:unhideWhenUsed/>
    <w:rsid w:val="00A46A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A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G:\External%20Relations\Government\Submissions\Submissions%20templates\TEM_Short%20Submission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B0ABD-09E0-48A4-AA57-6C4652DF2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TEM_Short SubmissionTemplate</Template>
  <TotalTime>1</TotalTime>
  <Pages>3</Pages>
  <Words>887</Words>
  <Characters>5059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Brooke Mckail</dc:creator>
  <cp:keywords/>
  <dc:description/>
  <cp:lastModifiedBy>Brooke Mckail</cp:lastModifiedBy>
  <cp:revision>2</cp:revision>
  <cp:lastPrinted>2018-03-06T02:27:00Z</cp:lastPrinted>
  <dcterms:created xsi:type="dcterms:W3CDTF">2018-03-09T04:32:00Z</dcterms:created>
  <dcterms:modified xsi:type="dcterms:W3CDTF">2018-03-09T04:32:00Z</dcterms:modified>
</cp:coreProperties>
</file>